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F81" w:rsidRPr="004F5D61" w:rsidRDefault="00A80F81" w:rsidP="00F55D0C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4F5D61">
        <w:rPr>
          <w:rFonts w:ascii="Times New Roman" w:hAnsi="Times New Roman" w:cs="Times New Roman"/>
          <w:b/>
          <w:bCs/>
          <w:i/>
          <w:iCs/>
        </w:rPr>
        <w:t>НЧ „Пробуда -1928” с. Змейово</w:t>
      </w:r>
      <w:r>
        <w:rPr>
          <w:rFonts w:ascii="Times New Roman" w:hAnsi="Times New Roman" w:cs="Times New Roman"/>
          <w:b/>
          <w:bCs/>
          <w:i/>
          <w:iCs/>
        </w:rPr>
        <w:t>, Община Стара Загора;</w:t>
      </w:r>
      <w:r w:rsidRPr="004F5D61">
        <w:rPr>
          <w:rFonts w:ascii="Times New Roman" w:hAnsi="Times New Roman" w:cs="Times New Roman"/>
          <w:b/>
          <w:bCs/>
          <w:i/>
          <w:iCs/>
        </w:rPr>
        <w:t xml:space="preserve"> НЧ „Христо Ботев -1928”с Пряпорец,</w:t>
      </w:r>
      <w:r>
        <w:rPr>
          <w:rFonts w:ascii="Times New Roman" w:hAnsi="Times New Roman" w:cs="Times New Roman"/>
          <w:b/>
          <w:bCs/>
          <w:i/>
          <w:iCs/>
        </w:rPr>
        <w:t xml:space="preserve"> Община Стара Загора;</w:t>
      </w:r>
      <w:r w:rsidRPr="004F5D61">
        <w:rPr>
          <w:rFonts w:ascii="Times New Roman" w:hAnsi="Times New Roman" w:cs="Times New Roman"/>
          <w:b/>
          <w:bCs/>
          <w:i/>
          <w:iCs/>
        </w:rPr>
        <w:t xml:space="preserve"> НЧ „Кирил и</w:t>
      </w:r>
      <w:r w:rsidRPr="00F55D0C">
        <w:rPr>
          <w:rFonts w:ascii="Times New Roman" w:hAnsi="Times New Roman" w:cs="Times New Roman"/>
          <w:b/>
          <w:bCs/>
          <w:i/>
          <w:iCs/>
          <w:u w:val="single"/>
        </w:rPr>
        <w:t xml:space="preserve"> </w:t>
      </w:r>
      <w:r w:rsidRPr="004F5D61">
        <w:rPr>
          <w:rFonts w:ascii="Times New Roman" w:hAnsi="Times New Roman" w:cs="Times New Roman"/>
          <w:b/>
          <w:bCs/>
          <w:i/>
          <w:iCs/>
        </w:rPr>
        <w:t>Метод</w:t>
      </w:r>
      <w:r>
        <w:rPr>
          <w:rFonts w:ascii="Times New Roman" w:hAnsi="Times New Roman" w:cs="Times New Roman"/>
          <w:b/>
          <w:bCs/>
          <w:i/>
          <w:iCs/>
        </w:rPr>
        <w:t>ий-2010г” с.Борилово Община Стара Загора и</w:t>
      </w:r>
      <w:r w:rsidRPr="004F5D61">
        <w:rPr>
          <w:rFonts w:ascii="Times New Roman" w:hAnsi="Times New Roman" w:cs="Times New Roman"/>
          <w:b/>
          <w:bCs/>
          <w:i/>
          <w:iCs/>
        </w:rPr>
        <w:t xml:space="preserve"> Кметствата на селата: </w:t>
      </w:r>
      <w:r>
        <w:rPr>
          <w:rFonts w:ascii="Times New Roman" w:hAnsi="Times New Roman" w:cs="Times New Roman"/>
          <w:b/>
          <w:bCs/>
          <w:i/>
          <w:iCs/>
        </w:rPr>
        <w:t xml:space="preserve">Пряпорец,Борилово и Змейово, Община Стара </w:t>
      </w:r>
      <w:r w:rsidRPr="004F5D61">
        <w:rPr>
          <w:rFonts w:ascii="Times New Roman" w:hAnsi="Times New Roman" w:cs="Times New Roman"/>
          <w:b/>
          <w:bCs/>
          <w:i/>
          <w:iCs/>
        </w:rPr>
        <w:t>Загора</w:t>
      </w:r>
    </w:p>
    <w:p w:rsidR="00A80F81" w:rsidRPr="004F5D61" w:rsidRDefault="00A80F81" w:rsidP="00F55D0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5D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СЪС СЪДЕЙСТВИЕТО НА ОБЩИНА СТАРА ЗАГОРА</w:t>
      </w:r>
    </w:p>
    <w:p w:rsidR="00A80F81" w:rsidRDefault="00A80F81" w:rsidP="007075F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5D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МЕДИЙНИ ПАРТНЬОРИ  ТВ СКАТ</w:t>
      </w:r>
    </w:p>
    <w:p w:rsidR="00A80F81" w:rsidRDefault="00A80F81" w:rsidP="007075F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80F81" w:rsidRPr="004F5D61" w:rsidRDefault="00A80F81" w:rsidP="007075F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80F81" w:rsidRDefault="00A80F81" w:rsidP="007075F4">
      <w:pPr>
        <w:jc w:val="center"/>
        <w:rPr>
          <w:b/>
          <w:bCs/>
          <w:i/>
          <w:iCs/>
          <w:sz w:val="56"/>
          <w:szCs w:val="56"/>
        </w:rPr>
      </w:pPr>
      <w:r w:rsidRPr="005F3406">
        <w:rPr>
          <w:b/>
          <w:bCs/>
          <w:i/>
          <w:iCs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5.25pt;height:60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8pt;font-weight:bold;v-text-kern:t" trim="t" fitpath="t" string="З  А  Я  В  К  А"/>
          </v:shape>
        </w:pict>
      </w:r>
    </w:p>
    <w:p w:rsidR="00A80F81" w:rsidRPr="007075F4" w:rsidRDefault="00A80F81" w:rsidP="007075F4">
      <w:pPr>
        <w:jc w:val="center"/>
        <w:rPr>
          <w:b/>
          <w:bCs/>
          <w:i/>
          <w:iCs/>
          <w:sz w:val="56"/>
          <w:szCs w:val="56"/>
        </w:rPr>
      </w:pPr>
    </w:p>
    <w:p w:rsidR="00A80F81" w:rsidRDefault="00A80F81" w:rsidP="007075F4">
      <w:pPr>
        <w:jc w:val="center"/>
        <w:rPr>
          <w:b/>
          <w:bCs/>
          <w:i/>
          <w:iCs/>
          <w:sz w:val="24"/>
          <w:szCs w:val="24"/>
        </w:rPr>
      </w:pPr>
      <w:r w:rsidRPr="005F3406">
        <w:rPr>
          <w:b/>
          <w:bCs/>
          <w:i/>
          <w:iCs/>
          <w:sz w:val="24"/>
          <w:szCs w:val="24"/>
        </w:rPr>
        <w:pict>
          <v:shape id="_x0000_i1026" type="#_x0000_t136" style="width:453pt;height:37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8pt;v-text-kern:t" trim="t" fitpath="t" string="ЗА  УЧАСТИЕ  В  НАЦИОНАЛНИЯ  СЪБОР"/>
          </v:shape>
        </w:pict>
      </w:r>
    </w:p>
    <w:p w:rsidR="00A80F81" w:rsidRDefault="00A80F81" w:rsidP="007075F4">
      <w:pPr>
        <w:jc w:val="center"/>
        <w:rPr>
          <w:b/>
          <w:bCs/>
          <w:i/>
          <w:iCs/>
          <w:sz w:val="24"/>
          <w:szCs w:val="24"/>
        </w:rPr>
      </w:pPr>
    </w:p>
    <w:p w:rsidR="00A80F81" w:rsidRDefault="00A80F81" w:rsidP="007075F4">
      <w:pPr>
        <w:jc w:val="center"/>
        <w:rPr>
          <w:b/>
          <w:bCs/>
          <w:i/>
          <w:iCs/>
          <w:sz w:val="24"/>
          <w:szCs w:val="24"/>
        </w:rPr>
      </w:pPr>
      <w:r w:rsidRPr="005F3406">
        <w:rPr>
          <w:b/>
          <w:bCs/>
          <w:i/>
          <w:iCs/>
          <w:sz w:val="24"/>
          <w:szCs w:val="24"/>
        </w:rPr>
        <w:pict>
          <v:shape id="_x0000_i1027" type="#_x0000_t136" style="width:453.75pt;height:51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8pt;v-text-kern:t" trim="t" fitpath="t" string="НА  БЪЛГАРСКИЯ  ФОЛКЛОР"/>
          </v:shape>
        </w:pict>
      </w:r>
    </w:p>
    <w:p w:rsidR="00A80F81" w:rsidRDefault="00A80F81" w:rsidP="007075F4">
      <w:pPr>
        <w:jc w:val="center"/>
        <w:rPr>
          <w:b/>
          <w:bCs/>
          <w:i/>
          <w:iCs/>
          <w:sz w:val="24"/>
          <w:szCs w:val="24"/>
        </w:rPr>
      </w:pPr>
    </w:p>
    <w:p w:rsidR="00A80F81" w:rsidRDefault="00A80F81" w:rsidP="007075F4">
      <w:pPr>
        <w:jc w:val="center"/>
        <w:rPr>
          <w:b/>
          <w:bCs/>
          <w:i/>
          <w:iCs/>
          <w:sz w:val="24"/>
          <w:szCs w:val="24"/>
        </w:rPr>
      </w:pPr>
      <w:r w:rsidRPr="005F3406">
        <w:rPr>
          <w:b/>
          <w:bCs/>
          <w:i/>
          <w:iCs/>
          <w:sz w:val="24"/>
          <w:szCs w:val="24"/>
        </w:rPr>
        <w:pict>
          <v:shape id="_x0000_i1028" type="#_x0000_t136" style="width:453pt;height:36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8pt;font-weight:bold;v-text-kern:t" trim="t" fitpath="t" string="И БЪЛГАРСКИТЕ ТРАДИЦИОННИ ЯСТИЯ"/>
          </v:shape>
        </w:pict>
      </w:r>
    </w:p>
    <w:p w:rsidR="00A80F81" w:rsidRDefault="00A80F81" w:rsidP="007075F4">
      <w:pPr>
        <w:jc w:val="center"/>
        <w:rPr>
          <w:b/>
          <w:bCs/>
          <w:i/>
          <w:iCs/>
          <w:sz w:val="24"/>
          <w:szCs w:val="24"/>
        </w:rPr>
      </w:pPr>
    </w:p>
    <w:p w:rsidR="00A80F81" w:rsidRDefault="00A80F81" w:rsidP="007075F4">
      <w:pPr>
        <w:jc w:val="center"/>
        <w:rPr>
          <w:b/>
          <w:bCs/>
          <w:i/>
          <w:iCs/>
          <w:sz w:val="24"/>
          <w:szCs w:val="24"/>
        </w:rPr>
      </w:pPr>
    </w:p>
    <w:p w:rsidR="00A80F81" w:rsidRDefault="00A80F81" w:rsidP="007075F4">
      <w:pPr>
        <w:jc w:val="center"/>
        <w:rPr>
          <w:b/>
          <w:bCs/>
          <w:i/>
          <w:iCs/>
          <w:sz w:val="24"/>
          <w:szCs w:val="24"/>
        </w:rPr>
      </w:pPr>
    </w:p>
    <w:p w:rsidR="00A80F81" w:rsidRPr="001A7B43" w:rsidRDefault="00A80F81" w:rsidP="001A7B43">
      <w:pPr>
        <w:jc w:val="center"/>
        <w:rPr>
          <w:b/>
          <w:bCs/>
          <w:i/>
          <w:iCs/>
          <w:sz w:val="24"/>
          <w:szCs w:val="24"/>
        </w:rPr>
      </w:pPr>
      <w:r w:rsidRPr="005F3406">
        <w:rPr>
          <w:b/>
          <w:bCs/>
          <w:i/>
          <w:iCs/>
          <w:sz w:val="24"/>
          <w:szCs w:val="24"/>
        </w:rPr>
        <w:pict>
          <v:shape id="_x0000_i1029" type="#_x0000_t136" style="width:453.75pt;height:50.2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48pt;v-text-kern:t" trim="t" fitpath="t" string="П Р Я П О Р Е Ц  2 0 1 5"/>
          </v:shape>
        </w:pict>
      </w:r>
    </w:p>
    <w:p w:rsidR="00A80F81" w:rsidRDefault="00A80F81" w:rsidP="001D0093">
      <w:pPr>
        <w:jc w:val="center"/>
        <w:rPr>
          <w:b/>
          <w:bCs/>
          <w:i/>
          <w:iCs/>
          <w:sz w:val="24"/>
          <w:szCs w:val="24"/>
          <w:lang w:val="en-US"/>
        </w:rPr>
      </w:pPr>
    </w:p>
    <w:p w:rsidR="00A80F81" w:rsidRPr="00E15477" w:rsidRDefault="00A80F81" w:rsidP="001D0093">
      <w:pPr>
        <w:jc w:val="center"/>
        <w:rPr>
          <w:b/>
          <w:bCs/>
          <w:i/>
          <w:iCs/>
          <w:sz w:val="24"/>
          <w:szCs w:val="24"/>
          <w:lang w:val="en-US"/>
        </w:rPr>
      </w:pPr>
      <w:r w:rsidRPr="00EC7681">
        <w:rPr>
          <w:b/>
          <w:bCs/>
          <w:i/>
          <w:iCs/>
          <w:noProof/>
          <w:sz w:val="24"/>
          <w:szCs w:val="24"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Картина 1" o:spid="_x0000_i1030" type="#_x0000_t75" alt="DSC06228.JPG" style="width:453.75pt;height:273.75pt;visibility:visible">
            <v:imagedata r:id="rId7" o:title=""/>
          </v:shape>
        </w:pict>
      </w:r>
    </w:p>
    <w:p w:rsidR="00A80F81" w:rsidRPr="004F5D61" w:rsidRDefault="00A80F81" w:rsidP="001D009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От /читалище, клуб и т.н./ </w:t>
      </w: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 </w:t>
      </w:r>
    </w:p>
    <w:p w:rsidR="00A80F81" w:rsidRPr="004F5D61" w:rsidRDefault="00A80F81" w:rsidP="00DD3F23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Гр./ с.………………………………………..п.к …………..</w:t>
      </w:r>
    </w:p>
    <w:p w:rsidR="00A80F81" w:rsidRPr="004F5D61" w:rsidRDefault="00A80F81" w:rsidP="00DD3F23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Община……………………………….. Област………………..</w:t>
      </w:r>
    </w:p>
    <w:p w:rsidR="00A80F81" w:rsidRPr="004F5D61" w:rsidRDefault="00A80F81" w:rsidP="00DD3F23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>Телефон………………….e-mail………………………….</w:t>
      </w:r>
    </w:p>
    <w:p w:rsidR="00A80F81" w:rsidRPr="004F5D61" w:rsidRDefault="00A80F81" w:rsidP="00DD3F23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Художествен ръководител: </w:t>
      </w:r>
    </w:p>
    <w:p w:rsidR="00A80F81" w:rsidRPr="004F5D61" w:rsidRDefault="00A80F81" w:rsidP="00DD3F23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Общ брой участници  - </w:t>
      </w:r>
    </w:p>
    <w:p w:rsidR="00A80F81" w:rsidRPr="004F5D61" w:rsidRDefault="00A80F81" w:rsidP="00434EC6">
      <w:pPr>
        <w:jc w:val="both"/>
        <w:rPr>
          <w:b/>
          <w:bCs/>
          <w:i/>
          <w:iCs/>
        </w:rPr>
      </w:pPr>
    </w:p>
    <w:p w:rsidR="00A80F81" w:rsidRDefault="00A80F81" w:rsidP="00434EC6">
      <w:pPr>
        <w:jc w:val="both"/>
      </w:pPr>
      <w:r>
        <w:pict>
          <v:shape id="_x0000_i1031" type="#_x0000_t136" style="width:453pt;height:41.2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44pt;font-weight:bold;v-text-kern:t" trim="t" fitpath="t" string="1. Група за народни обичаи"/>
          </v:shape>
        </w:pict>
      </w:r>
    </w:p>
    <w:p w:rsidR="00A80F81" w:rsidRPr="004F5D61" w:rsidRDefault="00A80F81" w:rsidP="00434EC6">
      <w:pPr>
        <w:jc w:val="both"/>
        <w:rPr>
          <w:b/>
          <w:bCs/>
          <w:i/>
          <w:iCs/>
          <w:sz w:val="16"/>
          <w:szCs w:val="16"/>
        </w:rPr>
      </w:pPr>
    </w:p>
    <w:p w:rsidR="00A80F81" w:rsidRPr="004F5D61" w:rsidRDefault="00A80F81" w:rsidP="004A588A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         Име на групата:……………………………………………………..</w:t>
      </w:r>
    </w:p>
    <w:p w:rsidR="00A80F81" w:rsidRPr="004F5D61" w:rsidRDefault="00A80F81" w:rsidP="00CE6D06">
      <w:pPr>
        <w:pStyle w:val="ListParagraph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>Художествен ръководител:………………………………………..</w:t>
      </w:r>
    </w:p>
    <w:p w:rsidR="00A80F81" w:rsidRPr="004F5D61" w:rsidRDefault="00A80F81" w:rsidP="00CE6D06">
      <w:pPr>
        <w:pStyle w:val="ListParagraph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>Репертоар:…………………………………………………………..</w:t>
      </w:r>
    </w:p>
    <w:p w:rsidR="00A80F81" w:rsidRDefault="00A80F81" w:rsidP="00CE6D06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Времетраене</w:t>
      </w:r>
      <w:r>
        <w:rPr>
          <w:rFonts w:ascii="Times New Roman" w:hAnsi="Times New Roman" w:cs="Times New Roman"/>
          <w:sz w:val="26"/>
          <w:szCs w:val="26"/>
        </w:rPr>
        <w:t>/</w:t>
      </w: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макс. 15 мин./</w:t>
      </w:r>
    </w:p>
    <w:p w:rsidR="00A80F81" w:rsidRPr="00E5282D" w:rsidRDefault="00A80F81" w:rsidP="00CE6D06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A80F81" w:rsidRDefault="00A80F81" w:rsidP="00434EC6">
      <w:pPr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5F3406">
        <w:rPr>
          <w:rFonts w:ascii="Times New Roman" w:hAnsi="Times New Roman" w:cs="Times New Roman"/>
          <w:b/>
          <w:bCs/>
          <w:i/>
          <w:iCs/>
          <w:sz w:val="16"/>
          <w:szCs w:val="16"/>
        </w:rPr>
        <w:pict>
          <v:shape id="_x0000_i1032" type="#_x0000_t136" style="width:5in;height:50.2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44pt;font-weight:bold;v-text-kern:t" trim="t" fitpath="t" string="2. Певческа група"/>
          </v:shape>
        </w:pict>
      </w:r>
    </w:p>
    <w:p w:rsidR="00A80F81" w:rsidRPr="00E5282D" w:rsidRDefault="00A80F81" w:rsidP="00434EC6">
      <w:pPr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A80F81" w:rsidRPr="004F5D61" w:rsidRDefault="00A80F81" w:rsidP="00C567D6">
      <w:pPr>
        <w:jc w:val="both"/>
        <w:rPr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                </w:t>
      </w: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Име на групата</w:t>
      </w:r>
      <w:r w:rsidRPr="004F5D61">
        <w:rPr>
          <w:b/>
          <w:bCs/>
          <w:i/>
          <w:iCs/>
          <w:sz w:val="26"/>
          <w:szCs w:val="26"/>
        </w:rPr>
        <w:t>: …………………………………………………………………………………….</w:t>
      </w:r>
    </w:p>
    <w:p w:rsidR="00A80F81" w:rsidRPr="004F5D61" w:rsidRDefault="00A80F81" w:rsidP="00A723B3">
      <w:pPr>
        <w:pStyle w:val="ListParagraph"/>
        <w:jc w:val="both"/>
        <w:rPr>
          <w:b/>
          <w:b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sz w:val="26"/>
          <w:szCs w:val="26"/>
        </w:rPr>
        <w:t>Художествен ръководител:</w:t>
      </w:r>
      <w:r w:rsidRPr="004F5D61">
        <w:rPr>
          <w:b/>
          <w:bCs/>
          <w:sz w:val="26"/>
          <w:szCs w:val="26"/>
        </w:rPr>
        <w:t xml:space="preserve"> ………………………………………………………………….</w:t>
      </w:r>
    </w:p>
    <w:p w:rsidR="00A80F81" w:rsidRPr="004F5D61" w:rsidRDefault="00A80F81" w:rsidP="00E46AB4">
      <w:pPr>
        <w:pStyle w:val="ListParagraph"/>
        <w:jc w:val="both"/>
        <w:rPr>
          <w:b/>
          <w:b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sz w:val="26"/>
          <w:szCs w:val="26"/>
        </w:rPr>
        <w:t>Репертоар:</w:t>
      </w:r>
      <w:r w:rsidRPr="004F5D61">
        <w:rPr>
          <w:b/>
          <w:bCs/>
          <w:sz w:val="26"/>
          <w:szCs w:val="26"/>
        </w:rPr>
        <w:t xml:space="preserve"> 1.………………………………………………………2.……………………………………………………………3………………………………………</w:t>
      </w:r>
      <w:r>
        <w:rPr>
          <w:b/>
          <w:bCs/>
          <w:sz w:val="26"/>
          <w:szCs w:val="26"/>
        </w:rPr>
        <w:t>………………………………………………………………………</w:t>
      </w:r>
    </w:p>
    <w:p w:rsidR="00A80F81" w:rsidRDefault="00A80F81" w:rsidP="00A723B3">
      <w:pPr>
        <w:pStyle w:val="ListParagraph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sz w:val="26"/>
          <w:szCs w:val="26"/>
        </w:rPr>
        <w:t>Времетраене/макс. 10 мин/</w:t>
      </w:r>
    </w:p>
    <w:p w:rsidR="00A80F81" w:rsidRPr="004F5D61" w:rsidRDefault="00A80F81" w:rsidP="00A723B3">
      <w:pPr>
        <w:pStyle w:val="ListParagraph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80F81" w:rsidRPr="006C18E1" w:rsidRDefault="00A80F81" w:rsidP="00C567D6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Индивидуални изпълнители</w:t>
      </w:r>
    </w:p>
    <w:p w:rsidR="00A80F81" w:rsidRPr="004F5D61" w:rsidRDefault="00A80F81" w:rsidP="00A723B3">
      <w:pPr>
        <w:pStyle w:val="ListParagraph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sz w:val="26"/>
          <w:szCs w:val="26"/>
        </w:rPr>
        <w:t>а/Име……… …….. .Презиме……………..   Фамилия ………………….</w:t>
      </w:r>
    </w:p>
    <w:p w:rsidR="00A80F81" w:rsidRPr="004F5D61" w:rsidRDefault="00A80F81" w:rsidP="00A723B3">
      <w:pPr>
        <w:pStyle w:val="ListParagraph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sz w:val="26"/>
          <w:szCs w:val="26"/>
        </w:rPr>
        <w:t>Възраст …………………….Репертоар:……………………………………</w:t>
      </w:r>
    </w:p>
    <w:p w:rsidR="00A80F81" w:rsidRPr="004F5D61" w:rsidRDefault="00A80F81" w:rsidP="00A723B3">
      <w:pPr>
        <w:pStyle w:val="ListParagraph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sz w:val="26"/>
          <w:szCs w:val="26"/>
        </w:rPr>
        <w:t>…………………………………………………………………………………</w:t>
      </w:r>
    </w:p>
    <w:p w:rsidR="00A80F81" w:rsidRPr="004F5D61" w:rsidRDefault="00A80F81" w:rsidP="00A723B3">
      <w:pPr>
        <w:pStyle w:val="ListParagraph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sz w:val="26"/>
          <w:szCs w:val="26"/>
        </w:rPr>
        <w:t>Времетраене / макс. 3 мин./</w:t>
      </w:r>
    </w:p>
    <w:p w:rsidR="00A80F81" w:rsidRPr="004F5D61" w:rsidRDefault="00A80F81" w:rsidP="00A723B3">
      <w:pPr>
        <w:pStyle w:val="ListParagraph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sz w:val="26"/>
          <w:szCs w:val="26"/>
        </w:rPr>
        <w:t>б/Име …………….. .Презиме ………..….Фамилия ……………</w:t>
      </w:r>
    </w:p>
    <w:p w:rsidR="00A80F81" w:rsidRPr="004F5D61" w:rsidRDefault="00A80F81" w:rsidP="00A723B3">
      <w:pPr>
        <w:pStyle w:val="ListParagraph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sz w:val="26"/>
          <w:szCs w:val="26"/>
        </w:rPr>
        <w:t>възраст…………..г.Репертоар:………………………………………</w:t>
      </w:r>
    </w:p>
    <w:p w:rsidR="00A80F81" w:rsidRPr="004F5D61" w:rsidRDefault="00A80F81" w:rsidP="00A723B3">
      <w:pPr>
        <w:pStyle w:val="ListParagraph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sz w:val="26"/>
          <w:szCs w:val="26"/>
        </w:rPr>
        <w:t>Времетраене/ макс. 3 мин./</w:t>
      </w:r>
    </w:p>
    <w:p w:rsidR="00A80F81" w:rsidRPr="004F5D61" w:rsidRDefault="00A80F81" w:rsidP="004F5D61">
      <w:pPr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4F5D61">
        <w:rPr>
          <w:rFonts w:ascii="Times New Roman" w:hAnsi="Times New Roman" w:cs="Times New Roman"/>
          <w:b/>
          <w:bCs/>
          <w:sz w:val="16"/>
          <w:szCs w:val="16"/>
        </w:rPr>
        <w:t xml:space="preserve">  </w:t>
      </w:r>
    </w:p>
    <w:p w:rsidR="00A80F81" w:rsidRDefault="00A80F81" w:rsidP="00434EC6">
      <w:pPr>
        <w:jc w:val="both"/>
        <w:rPr>
          <w:rFonts w:ascii="Times New Roman" w:hAnsi="Times New Roman" w:cs="Times New Roman"/>
          <w:sz w:val="24"/>
          <w:szCs w:val="24"/>
        </w:rPr>
      </w:pPr>
      <w:r w:rsidRPr="005F3406">
        <w:rPr>
          <w:rFonts w:ascii="Times New Roman" w:hAnsi="Times New Roman" w:cs="Times New Roman"/>
          <w:sz w:val="24"/>
          <w:szCs w:val="24"/>
        </w:rPr>
        <w:pict>
          <v:shape id="_x0000_i1033" type="#_x0000_t136" style="width:453.75pt;height:39.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44pt;font-weight:bold;v-text-kern:t" trim="t" fitpath="t" string="3. Танцова група, Ансамбъл"/>
          </v:shape>
        </w:pict>
      </w:r>
    </w:p>
    <w:p w:rsidR="00A80F81" w:rsidRPr="00E5282D" w:rsidRDefault="00A80F81" w:rsidP="00434E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0F81" w:rsidRPr="004F5D61" w:rsidRDefault="00A80F81" w:rsidP="004F5D61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         Име на групата/Ансамбъла/…………………………………………..</w:t>
      </w:r>
    </w:p>
    <w:p w:rsidR="00A80F81" w:rsidRPr="004F5D61" w:rsidRDefault="00A80F81" w:rsidP="00C567D6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         Художествен ръководител:……………………………………………</w:t>
      </w:r>
    </w:p>
    <w:p w:rsidR="00A80F81" w:rsidRPr="004F5D61" w:rsidRDefault="00A80F81" w:rsidP="00EA1859">
      <w:pPr>
        <w:pStyle w:val="ListParagraph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>Репертоар:……………………………………………………………….</w:t>
      </w:r>
    </w:p>
    <w:p w:rsidR="00A80F81" w:rsidRPr="004F5D61" w:rsidRDefault="00A80F81" w:rsidP="00EA1859">
      <w:pPr>
        <w:pStyle w:val="ListParagraph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Времетраене /макс. 15 мин/</w:t>
      </w:r>
    </w:p>
    <w:p w:rsidR="00A80F81" w:rsidRDefault="00A80F81" w:rsidP="00EA1859">
      <w:pPr>
        <w:pStyle w:val="ListParagraph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F5D6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Възрастова група от……….до……..</w:t>
      </w:r>
    </w:p>
    <w:p w:rsidR="00A80F81" w:rsidRDefault="00A80F81" w:rsidP="00EA1859">
      <w:pPr>
        <w:pStyle w:val="ListParagraph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</w:pPr>
    </w:p>
    <w:p w:rsidR="00A80F81" w:rsidRPr="00CA4BDB" w:rsidRDefault="00A80F81" w:rsidP="00CA4BDB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A80F81" w:rsidRDefault="00A80F81" w:rsidP="00EA1859">
      <w:pPr>
        <w:pStyle w:val="ListParagraph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A80F81" w:rsidRPr="00CA4BDB" w:rsidRDefault="00A80F81" w:rsidP="00CA4BDB">
      <w:pPr>
        <w:pStyle w:val="ListParagraph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F3406">
        <w:rPr>
          <w:rFonts w:ascii="Times New Roman" w:hAnsi="Times New Roman" w:cs="Times New Roman"/>
          <w:b/>
          <w:bCs/>
          <w:sz w:val="26"/>
          <w:szCs w:val="26"/>
        </w:rPr>
        <w:pict>
          <v:shape id="_x0000_i1034" type="#_x0000_t136" style="width:333.75pt;height:54.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48pt;v-text-kern:t" trim="t" fitpath="t" string="Български ястия"/>
          </v:shape>
        </w:pict>
      </w:r>
    </w:p>
    <w:p w:rsidR="00A80F81" w:rsidRPr="00CA4BDB" w:rsidRDefault="00A80F81" w:rsidP="00EA1859">
      <w:pPr>
        <w:pStyle w:val="ListParagraph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A80F81" w:rsidRPr="00E15477" w:rsidRDefault="00A80F81" w:rsidP="00E15477">
      <w:pPr>
        <w:jc w:val="center"/>
        <w:rPr>
          <w:b/>
          <w:bCs/>
          <w:i/>
          <w:iCs/>
          <w:sz w:val="26"/>
          <w:szCs w:val="26"/>
          <w:lang w:val="en-US"/>
        </w:rPr>
      </w:pPr>
      <w:r w:rsidRPr="00EC7681">
        <w:rPr>
          <w:b/>
          <w:bCs/>
          <w:i/>
          <w:iCs/>
          <w:noProof/>
          <w:sz w:val="26"/>
          <w:szCs w:val="26"/>
          <w:lang w:eastAsia="bg-BG"/>
        </w:rPr>
        <w:pict>
          <v:shape id="Картина 2" o:spid="_x0000_i1035" type="#_x0000_t75" alt="DSC06159.JPG" style="width:6in;height:259.5pt;visibility:visible">
            <v:imagedata r:id="rId8" o:title=""/>
          </v:shape>
        </w:pict>
      </w:r>
    </w:p>
    <w:p w:rsidR="00A80F81" w:rsidRPr="00E15477" w:rsidRDefault="00A80F81" w:rsidP="004D5820">
      <w:pPr>
        <w:jc w:val="center"/>
        <w:rPr>
          <w:i/>
          <w:iCs/>
          <w:sz w:val="26"/>
          <w:szCs w:val="26"/>
          <w:lang w:val="en-US"/>
        </w:rPr>
      </w:pPr>
    </w:p>
    <w:p w:rsidR="00A80F81" w:rsidRPr="00F03D24" w:rsidRDefault="00A80F81" w:rsidP="00F03D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Имената на ястията, с които ще представите Вашия регион.</w:t>
      </w:r>
    </w:p>
    <w:p w:rsidR="00A80F81" w:rsidRPr="00F006AC" w:rsidRDefault="00A80F81" w:rsidP="00F006AC">
      <w:pPr>
        <w:jc w:val="both"/>
        <w:rPr>
          <w:i/>
          <w:iCs/>
          <w:sz w:val="16"/>
          <w:szCs w:val="16"/>
        </w:rPr>
      </w:pPr>
      <w:r w:rsidRPr="00F006AC">
        <w:rPr>
          <w:i/>
          <w:iCs/>
          <w:sz w:val="28"/>
          <w:szCs w:val="28"/>
        </w:rPr>
        <w:t>Минимум две ястия …………………………………………………………………</w:t>
      </w:r>
      <w:r>
        <w:rPr>
          <w:i/>
          <w:iCs/>
          <w:sz w:val="28"/>
          <w:szCs w:val="28"/>
        </w:rPr>
        <w:t>……………..</w:t>
      </w:r>
    </w:p>
    <w:p w:rsidR="00A80F81" w:rsidRDefault="00A80F81" w:rsidP="00F006AC">
      <w:pPr>
        <w:jc w:val="both"/>
        <w:rPr>
          <w:i/>
          <w:iCs/>
          <w:sz w:val="28"/>
          <w:szCs w:val="28"/>
        </w:rPr>
      </w:pPr>
      <w:r w:rsidRPr="00F006AC">
        <w:rPr>
          <w:i/>
          <w:iCs/>
          <w:sz w:val="28"/>
          <w:szCs w:val="28"/>
        </w:rPr>
        <w:t>……………………………………………………………………………………………………</w:t>
      </w:r>
      <w:r>
        <w:rPr>
          <w:i/>
          <w:iCs/>
          <w:sz w:val="28"/>
          <w:szCs w:val="28"/>
        </w:rPr>
        <w:t>……………..</w:t>
      </w:r>
    </w:p>
    <w:p w:rsidR="00A80F81" w:rsidRPr="00F006AC" w:rsidRDefault="00A80F81" w:rsidP="00F006AC">
      <w:pPr>
        <w:jc w:val="both"/>
        <w:rPr>
          <w:i/>
          <w:iCs/>
          <w:sz w:val="28"/>
          <w:szCs w:val="28"/>
        </w:rPr>
      </w:pPr>
    </w:p>
    <w:p w:rsidR="00A80F81" w:rsidRDefault="00A80F81" w:rsidP="00F03D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03D24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Информация на съдържащите продукти в ястията.</w:t>
      </w:r>
    </w:p>
    <w:p w:rsidR="00A80F81" w:rsidRPr="00F03D24" w:rsidRDefault="00A80F81" w:rsidP="00846390">
      <w:pPr>
        <w:pStyle w:val="ListParagraph"/>
        <w:ind w:left="54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Начин на приготвяне.</w:t>
      </w:r>
    </w:p>
    <w:p w:rsidR="00A80F81" w:rsidRDefault="00A80F81" w:rsidP="00E46AB4">
      <w:pPr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80F81" w:rsidRPr="00F03D24" w:rsidRDefault="00A80F81" w:rsidP="00F03D2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В кой сезон от годината са актуални Вашите ястия.</w:t>
      </w:r>
    </w:p>
    <w:p w:rsidR="00A80F81" w:rsidRDefault="00A80F81" w:rsidP="00E46AB4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80F81" w:rsidRPr="00F03D24" w:rsidRDefault="00A80F81" w:rsidP="00B74E4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 какви поводи са правени.</w:t>
      </w:r>
    </w:p>
    <w:p w:rsidR="00A80F81" w:rsidRDefault="00A80F81" w:rsidP="000172E2">
      <w:pPr>
        <w:jc w:val="both"/>
        <w:rPr>
          <w:rFonts w:ascii="Times New Roman" w:hAnsi="Times New Roman" w:cs="Times New Roman"/>
          <w:sz w:val="24"/>
          <w:szCs w:val="24"/>
        </w:rPr>
      </w:pPr>
      <w:r w:rsidRPr="0043746E">
        <w:rPr>
          <w:rFonts w:ascii="Times New Roman" w:hAnsi="Times New Roman" w:cs="Times New Roman"/>
          <w:sz w:val="24"/>
          <w:szCs w:val="24"/>
        </w:rPr>
        <w:t>/напр.при годежи и сватби, раждане на дете, делници и празници, седенки, жътва,</w:t>
      </w:r>
      <w:r>
        <w:rPr>
          <w:i/>
          <w:iCs/>
          <w:sz w:val="24"/>
          <w:szCs w:val="24"/>
        </w:rPr>
        <w:t xml:space="preserve"> </w:t>
      </w:r>
      <w:r w:rsidRPr="0043746E">
        <w:rPr>
          <w:rFonts w:ascii="Times New Roman" w:hAnsi="Times New Roman" w:cs="Times New Roman"/>
          <w:sz w:val="24"/>
          <w:szCs w:val="24"/>
        </w:rPr>
        <w:t>побратимяване, посрещане на гости и др./ Подробна информация…………………………………………………………………………………………………………………………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80F81" w:rsidRDefault="00A80F81" w:rsidP="000172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80F81" w:rsidRPr="000172E2" w:rsidRDefault="00A80F81" w:rsidP="000172E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Организаторите предвиждат издаване на книжка с представените от Вас ястия. По Ваше желание, опишете в свободен текст начините за приготвянето на тези ястия. Издаването на книжката ще предостави възможност на много хора да ползват Вашите рецепти и да ги разпространяват. НЕКА ЗАЕДНО ДА СЪХРАНИМ БЪЛГАРСКИЯ ФОЛКЛОР И УНИКАЛНИТЕ НИ БЪЛГАРСКИ ЯСТИЯ!</w:t>
      </w:r>
    </w:p>
    <w:p w:rsidR="00A80F81" w:rsidRPr="0043746E" w:rsidRDefault="00A80F81" w:rsidP="00E46A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0F81" w:rsidRPr="00F03D24" w:rsidRDefault="00A80F81" w:rsidP="00B74E40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A80F81" w:rsidRPr="00F03D24" w:rsidRDefault="00A80F81" w:rsidP="00B74E40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03D24">
        <w:rPr>
          <w:rFonts w:ascii="Times New Roman" w:hAnsi="Times New Roman" w:cs="Times New Roman"/>
          <w:b/>
          <w:bCs/>
          <w:i/>
          <w:iCs/>
          <w:sz w:val="32"/>
          <w:szCs w:val="32"/>
        </w:rPr>
        <w:t>Националния събор ще се проведе на 13.06.2015г. в почивна база с. Пряпорец, общ. Стара Загора</w:t>
      </w:r>
    </w:p>
    <w:p w:rsidR="00A80F81" w:rsidRPr="00F03D24" w:rsidRDefault="00A80F81" w:rsidP="00B74E40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A80F81" w:rsidRPr="00F03D24" w:rsidRDefault="00A80F81" w:rsidP="0037614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660F6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ЗАЯВКИ ЗА УЧАСТИЕ В СЪБОРА СЕ ПРИЕМАТ ДО</w:t>
      </w:r>
      <w:r w:rsidRPr="00F03D2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03.06.2015 г.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н</w:t>
      </w:r>
      <w:r w:rsidRPr="00F03D2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а адрес: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НЧ „Пробуда -1928” с. Змейово, Община</w:t>
      </w:r>
      <w:r w:rsidRPr="00F03D24">
        <w:rPr>
          <w:rFonts w:ascii="Times New Roman" w:hAnsi="Times New Roman" w:cs="Times New Roman"/>
          <w:b/>
          <w:bCs/>
          <w:i/>
          <w:iCs/>
          <w:sz w:val="32"/>
          <w:szCs w:val="32"/>
        </w:rPr>
        <w:t>. Ст. Загора, п.к.6059</w:t>
      </w:r>
    </w:p>
    <w:p w:rsidR="00A80F81" w:rsidRPr="00F03D24" w:rsidRDefault="00A80F81" w:rsidP="0037614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03D24">
        <w:rPr>
          <w:rFonts w:ascii="Times New Roman" w:hAnsi="Times New Roman" w:cs="Times New Roman"/>
          <w:b/>
          <w:bCs/>
          <w:i/>
          <w:iCs/>
          <w:sz w:val="32"/>
          <w:szCs w:val="32"/>
        </w:rPr>
        <w:t>Тел. 0887130968, 0879018428; e-mail: emilia_ganeva@abv.bg</w:t>
      </w:r>
    </w:p>
    <w:p w:rsidR="00A80F81" w:rsidRPr="00F03D24" w:rsidRDefault="00A80F81" w:rsidP="00376145">
      <w:pPr>
        <w:rPr>
          <w:rFonts w:ascii="Times New Roman" w:hAnsi="Times New Roman" w:cs="Times New Roman"/>
          <w:i/>
          <w:iCs/>
          <w:sz w:val="32"/>
          <w:szCs w:val="32"/>
        </w:rPr>
      </w:pPr>
    </w:p>
    <w:sectPr w:rsidR="00A80F81" w:rsidRPr="00F03D24" w:rsidSect="00345C5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F81" w:rsidRDefault="00A80F81" w:rsidP="00C567D6">
      <w:pPr>
        <w:spacing w:after="0" w:line="240" w:lineRule="auto"/>
      </w:pPr>
      <w:r>
        <w:separator/>
      </w:r>
    </w:p>
  </w:endnote>
  <w:endnote w:type="continuationSeparator" w:id="1">
    <w:p w:rsidR="00A80F81" w:rsidRDefault="00A80F81" w:rsidP="00C56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F81" w:rsidRDefault="00A80F81">
    <w:pPr>
      <w:pStyle w:val="Footer"/>
      <w:jc w:val="center"/>
    </w:pPr>
    <w:fldSimple w:instr=" PAGE   \* MERGEFORMAT ">
      <w:r>
        <w:rPr>
          <w:noProof/>
        </w:rPr>
        <w:t>4</w:t>
      </w:r>
    </w:fldSimple>
  </w:p>
  <w:p w:rsidR="00A80F81" w:rsidRDefault="00A80F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F81" w:rsidRDefault="00A80F81" w:rsidP="00C567D6">
      <w:pPr>
        <w:spacing w:after="0" w:line="240" w:lineRule="auto"/>
      </w:pPr>
      <w:r>
        <w:separator/>
      </w:r>
    </w:p>
  </w:footnote>
  <w:footnote w:type="continuationSeparator" w:id="1">
    <w:p w:rsidR="00A80F81" w:rsidRDefault="00A80F81" w:rsidP="00C56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F81" w:rsidRDefault="00A80F81"/>
  <w:p w:rsidR="00A80F81" w:rsidRDefault="00A80F8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76538"/>
    <w:multiLevelType w:val="hybridMultilevel"/>
    <w:tmpl w:val="FA786E7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A7E36"/>
    <w:multiLevelType w:val="hybridMultilevel"/>
    <w:tmpl w:val="937689E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E3D28"/>
    <w:multiLevelType w:val="hybridMultilevel"/>
    <w:tmpl w:val="D4320E1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C97C5E"/>
    <w:multiLevelType w:val="hybridMultilevel"/>
    <w:tmpl w:val="24124A5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B01934"/>
    <w:multiLevelType w:val="hybridMultilevel"/>
    <w:tmpl w:val="F2DA358C"/>
    <w:lvl w:ilvl="0" w:tplc="0402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F01DDA"/>
    <w:multiLevelType w:val="hybridMultilevel"/>
    <w:tmpl w:val="749C1F32"/>
    <w:lvl w:ilvl="0" w:tplc="0402000F">
      <w:start w:val="1"/>
      <w:numFmt w:val="decimal"/>
      <w:lvlText w:val="%1."/>
      <w:lvlJc w:val="left"/>
      <w:pPr>
        <w:ind w:left="450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5220" w:hanging="360"/>
      </w:pPr>
    </w:lvl>
    <w:lvl w:ilvl="2" w:tplc="0402001B">
      <w:start w:val="1"/>
      <w:numFmt w:val="lowerRoman"/>
      <w:lvlText w:val="%3."/>
      <w:lvlJc w:val="right"/>
      <w:pPr>
        <w:ind w:left="5940" w:hanging="180"/>
      </w:pPr>
    </w:lvl>
    <w:lvl w:ilvl="3" w:tplc="0402000F">
      <w:start w:val="1"/>
      <w:numFmt w:val="decimal"/>
      <w:lvlText w:val="%4."/>
      <w:lvlJc w:val="left"/>
      <w:pPr>
        <w:ind w:left="6660" w:hanging="360"/>
      </w:pPr>
    </w:lvl>
    <w:lvl w:ilvl="4" w:tplc="04020019">
      <w:start w:val="1"/>
      <w:numFmt w:val="lowerLetter"/>
      <w:lvlText w:val="%5."/>
      <w:lvlJc w:val="left"/>
      <w:pPr>
        <w:ind w:left="7380" w:hanging="360"/>
      </w:pPr>
    </w:lvl>
    <w:lvl w:ilvl="5" w:tplc="0402001B">
      <w:start w:val="1"/>
      <w:numFmt w:val="lowerRoman"/>
      <w:lvlText w:val="%6."/>
      <w:lvlJc w:val="right"/>
      <w:pPr>
        <w:ind w:left="8100" w:hanging="180"/>
      </w:pPr>
    </w:lvl>
    <w:lvl w:ilvl="6" w:tplc="0402000F">
      <w:start w:val="1"/>
      <w:numFmt w:val="decimal"/>
      <w:lvlText w:val="%7."/>
      <w:lvlJc w:val="left"/>
      <w:pPr>
        <w:ind w:left="8820" w:hanging="360"/>
      </w:pPr>
    </w:lvl>
    <w:lvl w:ilvl="7" w:tplc="04020019">
      <w:start w:val="1"/>
      <w:numFmt w:val="lowerLetter"/>
      <w:lvlText w:val="%8."/>
      <w:lvlJc w:val="left"/>
      <w:pPr>
        <w:ind w:left="9540" w:hanging="360"/>
      </w:pPr>
    </w:lvl>
    <w:lvl w:ilvl="8" w:tplc="0402001B">
      <w:start w:val="1"/>
      <w:numFmt w:val="lowerRoman"/>
      <w:lvlText w:val="%9."/>
      <w:lvlJc w:val="right"/>
      <w:pPr>
        <w:ind w:left="10260" w:hanging="180"/>
      </w:pPr>
    </w:lvl>
  </w:abstractNum>
  <w:abstractNum w:abstractNumId="6">
    <w:nsid w:val="7A3B0379"/>
    <w:multiLevelType w:val="hybridMultilevel"/>
    <w:tmpl w:val="91828D1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ED2227"/>
    <w:multiLevelType w:val="hybridMultilevel"/>
    <w:tmpl w:val="39B0966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61DD"/>
    <w:rsid w:val="000172E2"/>
    <w:rsid w:val="00025A49"/>
    <w:rsid w:val="000361DD"/>
    <w:rsid w:val="00077783"/>
    <w:rsid w:val="0008160B"/>
    <w:rsid w:val="000D01D1"/>
    <w:rsid w:val="000D07E5"/>
    <w:rsid w:val="00195C71"/>
    <w:rsid w:val="001A7B43"/>
    <w:rsid w:val="001D0093"/>
    <w:rsid w:val="001D2743"/>
    <w:rsid w:val="001D594C"/>
    <w:rsid w:val="001F7AEC"/>
    <w:rsid w:val="002262DA"/>
    <w:rsid w:val="002268D6"/>
    <w:rsid w:val="002D2083"/>
    <w:rsid w:val="00345C5D"/>
    <w:rsid w:val="00376145"/>
    <w:rsid w:val="003E540B"/>
    <w:rsid w:val="00434EC6"/>
    <w:rsid w:val="004370F2"/>
    <w:rsid w:val="0043746E"/>
    <w:rsid w:val="00454A68"/>
    <w:rsid w:val="00457065"/>
    <w:rsid w:val="004574E0"/>
    <w:rsid w:val="00467DE4"/>
    <w:rsid w:val="004A588A"/>
    <w:rsid w:val="004C6C1F"/>
    <w:rsid w:val="004D5820"/>
    <w:rsid w:val="004F5D61"/>
    <w:rsid w:val="005B5965"/>
    <w:rsid w:val="005D157D"/>
    <w:rsid w:val="005F3406"/>
    <w:rsid w:val="00602BD1"/>
    <w:rsid w:val="00641D7B"/>
    <w:rsid w:val="00657758"/>
    <w:rsid w:val="006743A8"/>
    <w:rsid w:val="00693168"/>
    <w:rsid w:val="006B16E8"/>
    <w:rsid w:val="006C18E1"/>
    <w:rsid w:val="007075F4"/>
    <w:rsid w:val="0072573A"/>
    <w:rsid w:val="007A5CA5"/>
    <w:rsid w:val="007B5FC5"/>
    <w:rsid w:val="00821E03"/>
    <w:rsid w:val="00846390"/>
    <w:rsid w:val="00867BFF"/>
    <w:rsid w:val="0089493C"/>
    <w:rsid w:val="00895E57"/>
    <w:rsid w:val="008B58FE"/>
    <w:rsid w:val="009932D6"/>
    <w:rsid w:val="009C24DE"/>
    <w:rsid w:val="009C4831"/>
    <w:rsid w:val="009D6A5D"/>
    <w:rsid w:val="009E0D9E"/>
    <w:rsid w:val="009E29F0"/>
    <w:rsid w:val="00A723B3"/>
    <w:rsid w:val="00A80F81"/>
    <w:rsid w:val="00AD1C3C"/>
    <w:rsid w:val="00AD4EF7"/>
    <w:rsid w:val="00B10E03"/>
    <w:rsid w:val="00B13E95"/>
    <w:rsid w:val="00B61874"/>
    <w:rsid w:val="00B74E40"/>
    <w:rsid w:val="00C33681"/>
    <w:rsid w:val="00C567D6"/>
    <w:rsid w:val="00C83E27"/>
    <w:rsid w:val="00CA27D0"/>
    <w:rsid w:val="00CA4BDB"/>
    <w:rsid w:val="00CD2C54"/>
    <w:rsid w:val="00CE6D06"/>
    <w:rsid w:val="00D45164"/>
    <w:rsid w:val="00D96334"/>
    <w:rsid w:val="00DB57BD"/>
    <w:rsid w:val="00DC0409"/>
    <w:rsid w:val="00DD3F23"/>
    <w:rsid w:val="00DE0E87"/>
    <w:rsid w:val="00DE7040"/>
    <w:rsid w:val="00E15477"/>
    <w:rsid w:val="00E46AB4"/>
    <w:rsid w:val="00E5282D"/>
    <w:rsid w:val="00E84A74"/>
    <w:rsid w:val="00EA1859"/>
    <w:rsid w:val="00EB5D26"/>
    <w:rsid w:val="00EC7681"/>
    <w:rsid w:val="00EF06E6"/>
    <w:rsid w:val="00F006AC"/>
    <w:rsid w:val="00F03D24"/>
    <w:rsid w:val="00F12289"/>
    <w:rsid w:val="00F12D84"/>
    <w:rsid w:val="00F55D0C"/>
    <w:rsid w:val="00F660F6"/>
    <w:rsid w:val="00F81DE3"/>
    <w:rsid w:val="00FC79CA"/>
    <w:rsid w:val="00FE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C5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E6D0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B74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4E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C56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567D6"/>
  </w:style>
  <w:style w:type="paragraph" w:styleId="Footer">
    <w:name w:val="footer"/>
    <w:basedOn w:val="Normal"/>
    <w:link w:val="FooterChar"/>
    <w:uiPriority w:val="99"/>
    <w:rsid w:val="00C56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567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</Pages>
  <Words>457</Words>
  <Characters>2609</Characters>
  <Application>Microsoft Office Outlook</Application>
  <DocSecurity>0</DocSecurity>
  <Lines>0</Lines>
  <Paragraphs>0</Paragraphs>
  <ScaleCrop>false</ScaleCrop>
  <Company>Microsoft Corporation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НЧ „Пробуда -1928” с</dc:title>
  <dc:subject/>
  <dc:creator>un\</dc:creator>
  <cp:keywords/>
  <dc:description/>
  <cp:lastModifiedBy>Neo</cp:lastModifiedBy>
  <cp:revision>2</cp:revision>
  <cp:lastPrinted>2013-06-18T10:03:00Z</cp:lastPrinted>
  <dcterms:created xsi:type="dcterms:W3CDTF">2015-03-20T15:13:00Z</dcterms:created>
  <dcterms:modified xsi:type="dcterms:W3CDTF">2015-03-20T15:13:00Z</dcterms:modified>
</cp:coreProperties>
</file>